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1E941F" w14:textId="77777777" w:rsidR="00947EA7" w:rsidRPr="0096232C" w:rsidRDefault="00947EA7">
      <w:pPr>
        <w:tabs>
          <w:tab w:val="left" w:pos="4820"/>
        </w:tabs>
        <w:rPr>
          <w:szCs w:val="24"/>
        </w:rPr>
      </w:pPr>
      <w:bookmarkStart w:id="0" w:name="_GoBack"/>
      <w:bookmarkEnd w:id="0"/>
      <w:r w:rsidRPr="0096232C">
        <w:rPr>
          <w:szCs w:val="24"/>
        </w:rPr>
        <w:tab/>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7"/>
        <w:gridCol w:w="4110"/>
      </w:tblGrid>
      <w:tr w:rsidR="00947EA7" w:rsidRPr="0096232C" w14:paraId="00396065" w14:textId="77777777" w:rsidTr="00CE0ADB">
        <w:tc>
          <w:tcPr>
            <w:tcW w:w="5637" w:type="dxa"/>
            <w:tcBorders>
              <w:top w:val="nil"/>
              <w:left w:val="nil"/>
              <w:bottom w:val="nil"/>
              <w:right w:val="nil"/>
            </w:tcBorders>
          </w:tcPr>
          <w:p w14:paraId="5A2538AF" w14:textId="77777777" w:rsidR="00947EA7" w:rsidRPr="0096232C" w:rsidRDefault="00281F9D">
            <w:pPr>
              <w:rPr>
                <w:szCs w:val="24"/>
              </w:rPr>
            </w:pPr>
            <w:r w:rsidRPr="002B0E44">
              <w:rPr>
                <w:noProof/>
                <w:szCs w:val="24"/>
                <w:lang w:eastAsia="en-GB"/>
              </w:rPr>
              <w:drawing>
                <wp:inline distT="0" distB="0" distL="0" distR="0" wp14:anchorId="3EEC7627" wp14:editId="107D8BD0">
                  <wp:extent cx="3438525" cy="600075"/>
                  <wp:effectExtent l="0" t="0" r="0" b="0"/>
                  <wp:docPr id="1" name="Picture 1" descr="NC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38525" cy="600075"/>
                          </a:xfrm>
                          <a:prstGeom prst="rect">
                            <a:avLst/>
                          </a:prstGeom>
                          <a:noFill/>
                          <a:ln>
                            <a:noFill/>
                          </a:ln>
                        </pic:spPr>
                      </pic:pic>
                    </a:graphicData>
                  </a:graphic>
                </wp:inline>
              </w:drawing>
            </w:r>
          </w:p>
        </w:tc>
        <w:tc>
          <w:tcPr>
            <w:tcW w:w="4110" w:type="dxa"/>
            <w:tcBorders>
              <w:top w:val="nil"/>
              <w:left w:val="nil"/>
              <w:bottom w:val="nil"/>
              <w:right w:val="nil"/>
            </w:tcBorders>
          </w:tcPr>
          <w:p w14:paraId="60FC8017" w14:textId="77777777" w:rsidR="00945D31" w:rsidRDefault="00945D31" w:rsidP="00945D31">
            <w:pPr>
              <w:rPr>
                <w:szCs w:val="24"/>
              </w:rPr>
            </w:pPr>
            <w:r>
              <w:rPr>
                <w:szCs w:val="24"/>
              </w:rPr>
              <w:t xml:space="preserve">         </w:t>
            </w:r>
            <w:r w:rsidR="00947EA7" w:rsidRPr="0096232C">
              <w:rPr>
                <w:szCs w:val="24"/>
              </w:rPr>
              <w:t>Children’s Services</w:t>
            </w:r>
          </w:p>
          <w:p w14:paraId="51CAEF7C" w14:textId="77777777" w:rsidR="00945D31" w:rsidRDefault="00945D31" w:rsidP="00945D31">
            <w:pPr>
              <w:rPr>
                <w:szCs w:val="24"/>
              </w:rPr>
            </w:pPr>
            <w:r>
              <w:rPr>
                <w:szCs w:val="24"/>
              </w:rPr>
              <w:t xml:space="preserve">          Norfolk County Council</w:t>
            </w:r>
          </w:p>
          <w:p w14:paraId="71524EEC" w14:textId="77777777" w:rsidR="00947EA7" w:rsidRPr="0096232C" w:rsidRDefault="00945D31" w:rsidP="00945D31">
            <w:pPr>
              <w:rPr>
                <w:szCs w:val="24"/>
              </w:rPr>
            </w:pPr>
            <w:r>
              <w:rPr>
                <w:szCs w:val="24"/>
              </w:rPr>
              <w:t xml:space="preserve">          </w:t>
            </w:r>
            <w:r w:rsidR="00E7117E">
              <w:rPr>
                <w:szCs w:val="24"/>
              </w:rPr>
              <w:t>County Hall</w:t>
            </w:r>
            <w:r w:rsidR="00053FE0">
              <w:rPr>
                <w:szCs w:val="24"/>
              </w:rPr>
              <w:t xml:space="preserve"> </w:t>
            </w:r>
          </w:p>
          <w:p w14:paraId="7DAA9CA1" w14:textId="77777777" w:rsidR="00945D31" w:rsidRDefault="00945D31" w:rsidP="00945D31">
            <w:pPr>
              <w:rPr>
                <w:szCs w:val="24"/>
              </w:rPr>
            </w:pPr>
            <w:r>
              <w:rPr>
                <w:szCs w:val="24"/>
              </w:rPr>
              <w:t xml:space="preserve">          Martineau Lane </w:t>
            </w:r>
          </w:p>
          <w:p w14:paraId="1547D815" w14:textId="77777777" w:rsidR="00947EA7" w:rsidRPr="0096232C" w:rsidRDefault="00945D31" w:rsidP="00945D31">
            <w:pPr>
              <w:rPr>
                <w:szCs w:val="24"/>
              </w:rPr>
            </w:pPr>
            <w:r>
              <w:rPr>
                <w:szCs w:val="24"/>
              </w:rPr>
              <w:t xml:space="preserve">          </w:t>
            </w:r>
            <w:r w:rsidR="00E7117E">
              <w:rPr>
                <w:szCs w:val="24"/>
              </w:rPr>
              <w:t>Norwich</w:t>
            </w:r>
            <w:r>
              <w:rPr>
                <w:szCs w:val="24"/>
              </w:rPr>
              <w:t xml:space="preserve"> NR1 2DL</w:t>
            </w:r>
          </w:p>
        </w:tc>
      </w:tr>
      <w:tr w:rsidR="00F164DA" w:rsidRPr="0096232C" w14:paraId="5CB9E0E0" w14:textId="77777777" w:rsidTr="00CE0ADB">
        <w:tc>
          <w:tcPr>
            <w:tcW w:w="5637" w:type="dxa"/>
            <w:tcBorders>
              <w:top w:val="nil"/>
              <w:left w:val="nil"/>
              <w:bottom w:val="nil"/>
              <w:right w:val="nil"/>
            </w:tcBorders>
          </w:tcPr>
          <w:p w14:paraId="3433B019" w14:textId="77777777" w:rsidR="00F164DA" w:rsidRPr="002B0E44" w:rsidRDefault="00F164DA">
            <w:pPr>
              <w:rPr>
                <w:noProof/>
                <w:szCs w:val="24"/>
                <w:lang w:eastAsia="en-GB"/>
              </w:rPr>
            </w:pPr>
          </w:p>
        </w:tc>
        <w:tc>
          <w:tcPr>
            <w:tcW w:w="4110" w:type="dxa"/>
            <w:tcBorders>
              <w:top w:val="nil"/>
              <w:left w:val="nil"/>
              <w:bottom w:val="nil"/>
              <w:right w:val="nil"/>
            </w:tcBorders>
          </w:tcPr>
          <w:p w14:paraId="3DF78BC5" w14:textId="77777777" w:rsidR="00F164DA" w:rsidRDefault="00F164DA" w:rsidP="00945D31">
            <w:pPr>
              <w:rPr>
                <w:szCs w:val="24"/>
              </w:rPr>
            </w:pPr>
          </w:p>
        </w:tc>
      </w:tr>
      <w:tr w:rsidR="00CE0ADB" w:rsidRPr="0096232C" w14:paraId="781E2A52" w14:textId="77777777" w:rsidTr="00CE0ADB">
        <w:tc>
          <w:tcPr>
            <w:tcW w:w="5637" w:type="dxa"/>
            <w:tcBorders>
              <w:top w:val="nil"/>
              <w:left w:val="nil"/>
              <w:bottom w:val="nil"/>
              <w:right w:val="nil"/>
            </w:tcBorders>
          </w:tcPr>
          <w:p w14:paraId="61F4E92F" w14:textId="77777777" w:rsidR="00CE0ADB" w:rsidRPr="0096232C" w:rsidRDefault="00CE0ADB" w:rsidP="0049789F">
            <w:pPr>
              <w:rPr>
                <w:szCs w:val="24"/>
              </w:rPr>
            </w:pPr>
            <w:r w:rsidRPr="0096232C">
              <w:rPr>
                <w:szCs w:val="24"/>
              </w:rPr>
              <w:t>Please ask for:</w:t>
            </w:r>
            <w:r>
              <w:rPr>
                <w:szCs w:val="24"/>
              </w:rPr>
              <w:t xml:space="preserve"> </w:t>
            </w:r>
            <w:r w:rsidR="00AC682F">
              <w:rPr>
                <w:szCs w:val="24"/>
              </w:rPr>
              <w:t>Simon Conner</w:t>
            </w:r>
          </w:p>
        </w:tc>
        <w:tc>
          <w:tcPr>
            <w:tcW w:w="4110" w:type="dxa"/>
            <w:tcBorders>
              <w:top w:val="nil"/>
              <w:left w:val="nil"/>
              <w:bottom w:val="nil"/>
              <w:right w:val="nil"/>
            </w:tcBorders>
          </w:tcPr>
          <w:p w14:paraId="0BA29AED" w14:textId="77777777" w:rsidR="00CE0ADB" w:rsidRPr="0096232C" w:rsidRDefault="00CE0ADB" w:rsidP="00CE0ADB">
            <w:pPr>
              <w:rPr>
                <w:szCs w:val="24"/>
              </w:rPr>
            </w:pPr>
          </w:p>
        </w:tc>
      </w:tr>
      <w:tr w:rsidR="00CE0ADB" w:rsidRPr="0096232C" w14:paraId="08630581" w14:textId="77777777" w:rsidTr="00CE0ADB">
        <w:tc>
          <w:tcPr>
            <w:tcW w:w="5637" w:type="dxa"/>
            <w:tcBorders>
              <w:top w:val="nil"/>
              <w:left w:val="nil"/>
              <w:bottom w:val="nil"/>
              <w:right w:val="nil"/>
            </w:tcBorders>
          </w:tcPr>
          <w:p w14:paraId="384A7CC8" w14:textId="77777777" w:rsidR="00CE0ADB" w:rsidRPr="0096232C" w:rsidRDefault="00CE0ADB" w:rsidP="0049789F">
            <w:pPr>
              <w:ind w:right="-250"/>
              <w:rPr>
                <w:szCs w:val="24"/>
              </w:rPr>
            </w:pPr>
            <w:r w:rsidRPr="0096232C">
              <w:rPr>
                <w:szCs w:val="24"/>
              </w:rPr>
              <w:t>Contact Number:</w:t>
            </w:r>
            <w:r w:rsidR="0068064A">
              <w:rPr>
                <w:szCs w:val="24"/>
              </w:rPr>
              <w:t xml:space="preserve"> </w:t>
            </w:r>
            <w:r w:rsidR="00AC682F">
              <w:rPr>
                <w:szCs w:val="24"/>
              </w:rPr>
              <w:t xml:space="preserve">07880 </w:t>
            </w:r>
            <w:r w:rsidR="00CE0CE7">
              <w:rPr>
                <w:szCs w:val="24"/>
              </w:rPr>
              <w:t>88145</w:t>
            </w:r>
            <w:r w:rsidR="00AC682F">
              <w:rPr>
                <w:szCs w:val="24"/>
              </w:rPr>
              <w:t>2</w:t>
            </w:r>
          </w:p>
        </w:tc>
        <w:tc>
          <w:tcPr>
            <w:tcW w:w="4110" w:type="dxa"/>
            <w:tcBorders>
              <w:top w:val="nil"/>
              <w:left w:val="nil"/>
              <w:bottom w:val="nil"/>
              <w:right w:val="nil"/>
            </w:tcBorders>
          </w:tcPr>
          <w:p w14:paraId="1CA1DB33" w14:textId="77777777" w:rsidR="00CE0ADB" w:rsidRPr="0096232C" w:rsidRDefault="00CE0ADB" w:rsidP="00CE0ADB">
            <w:pPr>
              <w:pStyle w:val="Header"/>
              <w:tabs>
                <w:tab w:val="clear" w:pos="4153"/>
                <w:tab w:val="clear" w:pos="8306"/>
              </w:tabs>
              <w:rPr>
                <w:szCs w:val="24"/>
              </w:rPr>
            </w:pPr>
          </w:p>
        </w:tc>
      </w:tr>
      <w:tr w:rsidR="00CE0ADB" w:rsidRPr="0096232C" w14:paraId="74BB0925" w14:textId="77777777" w:rsidTr="00CE0ADB">
        <w:tc>
          <w:tcPr>
            <w:tcW w:w="5637" w:type="dxa"/>
            <w:tcBorders>
              <w:top w:val="nil"/>
              <w:left w:val="nil"/>
              <w:bottom w:val="nil"/>
              <w:right w:val="nil"/>
            </w:tcBorders>
          </w:tcPr>
          <w:p w14:paraId="59D6CE66" w14:textId="77777777" w:rsidR="00CE0ADB" w:rsidRPr="0096232C" w:rsidRDefault="00CE0ADB" w:rsidP="00CE0ADB">
            <w:pPr>
              <w:rPr>
                <w:szCs w:val="24"/>
                <w:lang w:val="fr-FR"/>
              </w:rPr>
            </w:pPr>
          </w:p>
        </w:tc>
        <w:tc>
          <w:tcPr>
            <w:tcW w:w="4110" w:type="dxa"/>
            <w:tcBorders>
              <w:top w:val="nil"/>
              <w:left w:val="nil"/>
              <w:bottom w:val="nil"/>
              <w:right w:val="nil"/>
            </w:tcBorders>
          </w:tcPr>
          <w:p w14:paraId="20B90329" w14:textId="77777777" w:rsidR="00CE0ADB" w:rsidRPr="0096232C" w:rsidRDefault="0093341F" w:rsidP="0093341F">
            <w:pPr>
              <w:jc w:val="center"/>
              <w:rPr>
                <w:szCs w:val="24"/>
              </w:rPr>
            </w:pPr>
            <w:r>
              <w:rPr>
                <w:szCs w:val="24"/>
              </w:rPr>
              <w:t xml:space="preserve">                         </w:t>
            </w:r>
            <w:r w:rsidR="00CE0ADB" w:rsidRPr="0096232C">
              <w:rPr>
                <w:szCs w:val="24"/>
              </w:rPr>
              <w:t>Tel: 0344 800 8001</w:t>
            </w:r>
          </w:p>
        </w:tc>
      </w:tr>
      <w:tr w:rsidR="00CE0ADB" w:rsidRPr="0096232C" w14:paraId="56B4A5F3" w14:textId="77777777" w:rsidTr="00CE0ADB">
        <w:tc>
          <w:tcPr>
            <w:tcW w:w="5637" w:type="dxa"/>
            <w:tcBorders>
              <w:top w:val="nil"/>
              <w:left w:val="nil"/>
              <w:bottom w:val="nil"/>
              <w:right w:val="nil"/>
            </w:tcBorders>
          </w:tcPr>
          <w:p w14:paraId="465AB4B2" w14:textId="77777777" w:rsidR="00CE0ADB" w:rsidRPr="0096232C" w:rsidRDefault="00CE0ADB" w:rsidP="0073360E">
            <w:pPr>
              <w:rPr>
                <w:szCs w:val="24"/>
              </w:rPr>
            </w:pPr>
          </w:p>
        </w:tc>
        <w:tc>
          <w:tcPr>
            <w:tcW w:w="4110" w:type="dxa"/>
            <w:tcBorders>
              <w:top w:val="nil"/>
              <w:left w:val="nil"/>
              <w:bottom w:val="nil"/>
              <w:right w:val="nil"/>
            </w:tcBorders>
          </w:tcPr>
          <w:p w14:paraId="20D2EC01" w14:textId="77777777" w:rsidR="00CE0ADB" w:rsidRPr="0096232C" w:rsidRDefault="00C6422B" w:rsidP="00C6422B">
            <w:pPr>
              <w:rPr>
                <w:szCs w:val="24"/>
              </w:rPr>
            </w:pPr>
            <w:r>
              <w:rPr>
                <w:szCs w:val="24"/>
              </w:rPr>
              <w:t xml:space="preserve">                   </w:t>
            </w:r>
            <w:r w:rsidRPr="0096232C">
              <w:rPr>
                <w:szCs w:val="24"/>
              </w:rPr>
              <w:t>Minicom: 01603 223833</w:t>
            </w:r>
          </w:p>
        </w:tc>
      </w:tr>
      <w:tr w:rsidR="00CE0ADB" w:rsidRPr="0096232C" w14:paraId="76107C64" w14:textId="77777777" w:rsidTr="00CE0ADB">
        <w:tc>
          <w:tcPr>
            <w:tcW w:w="5637" w:type="dxa"/>
            <w:tcBorders>
              <w:top w:val="nil"/>
              <w:left w:val="nil"/>
              <w:bottom w:val="nil"/>
              <w:right w:val="nil"/>
            </w:tcBorders>
          </w:tcPr>
          <w:p w14:paraId="6B4F2EF8" w14:textId="77777777" w:rsidR="00CE0ADB" w:rsidRPr="0096232C" w:rsidRDefault="00CE0ADB" w:rsidP="003E6668">
            <w:pPr>
              <w:ind w:right="-850"/>
              <w:rPr>
                <w:szCs w:val="24"/>
              </w:rPr>
            </w:pPr>
          </w:p>
        </w:tc>
        <w:tc>
          <w:tcPr>
            <w:tcW w:w="4110" w:type="dxa"/>
            <w:tcBorders>
              <w:top w:val="nil"/>
              <w:left w:val="nil"/>
              <w:bottom w:val="nil"/>
              <w:right w:val="nil"/>
            </w:tcBorders>
          </w:tcPr>
          <w:p w14:paraId="57C9DC2D" w14:textId="77777777" w:rsidR="00CE0ADB" w:rsidRPr="00F164DA" w:rsidRDefault="0093341F" w:rsidP="00A32D90">
            <w:pPr>
              <w:tabs>
                <w:tab w:val="left" w:pos="1309"/>
                <w:tab w:val="left" w:pos="1876"/>
              </w:tabs>
              <w:ind w:left="351" w:hanging="351"/>
              <w:rPr>
                <w:color w:val="281EEA"/>
                <w:szCs w:val="24"/>
              </w:rPr>
            </w:pPr>
            <w:r>
              <w:rPr>
                <w:szCs w:val="24"/>
              </w:rPr>
              <w:t xml:space="preserve">       </w:t>
            </w:r>
            <w:r w:rsidR="00A32D90">
              <w:rPr>
                <w:szCs w:val="24"/>
              </w:rPr>
              <w:t xml:space="preserve">    </w:t>
            </w:r>
            <w:hyperlink r:id="rId8" w:history="1">
              <w:r w:rsidR="008F4C8B" w:rsidRPr="00494073">
                <w:rPr>
                  <w:rStyle w:val="Hyperlink"/>
                  <w:szCs w:val="24"/>
                </w:rPr>
                <w:t>simon.conner@norfolk.gov.uk</w:t>
              </w:r>
            </w:hyperlink>
            <w:r w:rsidR="00AC682F">
              <w:rPr>
                <w:color w:val="281EEA"/>
                <w:szCs w:val="24"/>
              </w:rPr>
              <w:t xml:space="preserve"> </w:t>
            </w:r>
            <w:r w:rsidRPr="00F164DA">
              <w:rPr>
                <w:color w:val="281EEA"/>
                <w:szCs w:val="24"/>
              </w:rPr>
              <w:t xml:space="preserve">   </w:t>
            </w:r>
          </w:p>
        </w:tc>
      </w:tr>
      <w:tr w:rsidR="00CE0ADB" w:rsidRPr="0096232C" w14:paraId="685A7B44" w14:textId="77777777" w:rsidTr="00CE0ADB">
        <w:tc>
          <w:tcPr>
            <w:tcW w:w="5637" w:type="dxa"/>
            <w:tcBorders>
              <w:top w:val="nil"/>
              <w:left w:val="nil"/>
              <w:bottom w:val="nil"/>
              <w:right w:val="nil"/>
            </w:tcBorders>
          </w:tcPr>
          <w:p w14:paraId="7181048E" w14:textId="77777777" w:rsidR="00F164DA" w:rsidRPr="003E6668" w:rsidRDefault="00F164DA" w:rsidP="00CE0ADB"/>
        </w:tc>
        <w:tc>
          <w:tcPr>
            <w:tcW w:w="4110" w:type="dxa"/>
            <w:tcBorders>
              <w:top w:val="nil"/>
              <w:left w:val="nil"/>
              <w:bottom w:val="nil"/>
              <w:right w:val="nil"/>
            </w:tcBorders>
          </w:tcPr>
          <w:p w14:paraId="7D98C214" w14:textId="77777777" w:rsidR="00CE0ADB" w:rsidRPr="0096232C" w:rsidRDefault="00CE0ADB" w:rsidP="0093341F">
            <w:pPr>
              <w:jc w:val="right"/>
              <w:rPr>
                <w:szCs w:val="24"/>
              </w:rPr>
            </w:pPr>
          </w:p>
        </w:tc>
      </w:tr>
    </w:tbl>
    <w:p w14:paraId="7237BF3C" w14:textId="77777777" w:rsidR="00947EA7" w:rsidRPr="00390BD0" w:rsidRDefault="00A90D13">
      <w:pPr>
        <w:tabs>
          <w:tab w:val="left" w:pos="4820"/>
        </w:tabs>
        <w:rPr>
          <w:szCs w:val="24"/>
        </w:rPr>
      </w:pPr>
      <w:r>
        <w:rPr>
          <w:szCs w:val="24"/>
        </w:rPr>
        <w:tab/>
      </w:r>
      <w:r>
        <w:rPr>
          <w:szCs w:val="24"/>
        </w:rPr>
        <w:tab/>
      </w:r>
      <w:r>
        <w:rPr>
          <w:szCs w:val="24"/>
        </w:rPr>
        <w:tab/>
      </w:r>
      <w:r>
        <w:rPr>
          <w:szCs w:val="24"/>
        </w:rPr>
        <w:tab/>
      </w:r>
      <w:r w:rsidR="00CE0ADB">
        <w:rPr>
          <w:szCs w:val="24"/>
        </w:rPr>
        <w:t xml:space="preserve">           </w:t>
      </w:r>
      <w:r w:rsidR="00AC682F">
        <w:rPr>
          <w:szCs w:val="24"/>
        </w:rPr>
        <w:t>2</w:t>
      </w:r>
      <w:r w:rsidR="008F4C8B">
        <w:rPr>
          <w:szCs w:val="24"/>
        </w:rPr>
        <w:t>9</w:t>
      </w:r>
      <w:r w:rsidR="00AC682F" w:rsidRPr="00AC682F">
        <w:rPr>
          <w:szCs w:val="24"/>
          <w:vertAlign w:val="superscript"/>
        </w:rPr>
        <w:t>th</w:t>
      </w:r>
      <w:r w:rsidR="00AC682F">
        <w:rPr>
          <w:szCs w:val="24"/>
        </w:rPr>
        <w:t xml:space="preserve"> August 2019</w:t>
      </w:r>
    </w:p>
    <w:p w14:paraId="5FB05156" w14:textId="77777777" w:rsidR="00C6422B" w:rsidRDefault="00C6422B" w:rsidP="00A90D13">
      <w:pPr>
        <w:rPr>
          <w:szCs w:val="24"/>
        </w:rPr>
      </w:pPr>
    </w:p>
    <w:p w14:paraId="0A2D49DB" w14:textId="77777777" w:rsidR="00A32D90" w:rsidRDefault="00A32D90" w:rsidP="00A90D13">
      <w:pPr>
        <w:rPr>
          <w:szCs w:val="24"/>
        </w:rPr>
      </w:pPr>
    </w:p>
    <w:p w14:paraId="06770278" w14:textId="77777777" w:rsidR="008F4C8B" w:rsidRDefault="008F4C8B" w:rsidP="00A90D13">
      <w:pPr>
        <w:rPr>
          <w:szCs w:val="24"/>
        </w:rPr>
      </w:pPr>
    </w:p>
    <w:p w14:paraId="1EA67A01" w14:textId="77777777" w:rsidR="00F37DE0" w:rsidRDefault="00CE0ADB" w:rsidP="00A90D13">
      <w:pPr>
        <w:rPr>
          <w:szCs w:val="24"/>
        </w:rPr>
      </w:pPr>
      <w:r>
        <w:rPr>
          <w:szCs w:val="24"/>
        </w:rPr>
        <w:t>D</w:t>
      </w:r>
      <w:r w:rsidR="00A90D13" w:rsidRPr="00390BD0">
        <w:rPr>
          <w:szCs w:val="24"/>
        </w:rPr>
        <w:t>ear</w:t>
      </w:r>
      <w:r w:rsidR="0049789F">
        <w:rPr>
          <w:szCs w:val="24"/>
        </w:rPr>
        <w:t xml:space="preserve"> </w:t>
      </w:r>
      <w:r w:rsidR="00AC682F">
        <w:rPr>
          <w:szCs w:val="24"/>
        </w:rPr>
        <w:t>Parent/Guardian</w:t>
      </w:r>
    </w:p>
    <w:p w14:paraId="73A34BFB" w14:textId="77777777" w:rsidR="008F4C8B" w:rsidRDefault="008F4C8B" w:rsidP="008F4C8B">
      <w:pPr>
        <w:rPr>
          <w:rFonts w:ascii="Calibri" w:hAnsi="Calibri" w:cs="Calibri"/>
          <w:sz w:val="22"/>
          <w:szCs w:val="22"/>
        </w:rPr>
      </w:pPr>
    </w:p>
    <w:p w14:paraId="5AA6D14C" w14:textId="77777777" w:rsidR="008F4C8B" w:rsidRDefault="008F4C8B" w:rsidP="008F4C8B">
      <w:pPr>
        <w:jc w:val="both"/>
        <w:rPr>
          <w:b/>
          <w:bCs/>
        </w:rPr>
      </w:pPr>
      <w:r>
        <w:rPr>
          <w:b/>
          <w:bCs/>
        </w:rPr>
        <w:t>Hillcrest Primary School – Delay to building project</w:t>
      </w:r>
    </w:p>
    <w:p w14:paraId="4CB826DA" w14:textId="77777777" w:rsidR="008F4C8B" w:rsidRDefault="008F4C8B" w:rsidP="008F4C8B">
      <w:pPr>
        <w:jc w:val="both"/>
        <w:rPr>
          <w:b/>
          <w:bCs/>
        </w:rPr>
      </w:pPr>
    </w:p>
    <w:p w14:paraId="4FB755A8" w14:textId="77777777" w:rsidR="008F4C8B" w:rsidRDefault="008F4C8B" w:rsidP="008F4C8B">
      <w:r>
        <w:t xml:space="preserve">I am writing on behalf of Norfolk County Council to apologise for the delay to the final phase of the building project at Hillcrest Primary School. </w:t>
      </w:r>
    </w:p>
    <w:p w14:paraId="475DED6A" w14:textId="77777777" w:rsidR="008F4C8B" w:rsidRDefault="008F4C8B" w:rsidP="008F4C8B"/>
    <w:p w14:paraId="7969DE1C" w14:textId="77777777" w:rsidR="008F4C8B" w:rsidRDefault="008F4C8B" w:rsidP="008F4C8B">
      <w:r>
        <w:t>All building projects can be subject to technical difficulties and unfortunately this is what we have experienced during the process of extending the original part of the building, resulting in longer project timeline than had originally been planned for.</w:t>
      </w:r>
    </w:p>
    <w:p w14:paraId="6D7AD9DF" w14:textId="77777777" w:rsidR="008F4C8B" w:rsidRDefault="008F4C8B" w:rsidP="008F4C8B"/>
    <w:p w14:paraId="1D052A0A" w14:textId="77777777" w:rsidR="008F4C8B" w:rsidRDefault="008F4C8B" w:rsidP="008F4C8B">
      <w:r>
        <w:t>I understan</w:t>
      </w:r>
      <w:r w:rsidR="0053468D">
        <w:t>d that your Head Teacher, Mr Try</w:t>
      </w:r>
      <w:r>
        <w:t>, has written to confirm the new timings and arrangements for the start of school for reception year pupils and I am very grateful to the head and staff for working so hard with us and our contractor over the last couple of weeks to make the necessary contingency arrangements and ensure there is no disruption to your children’s education.</w:t>
      </w:r>
    </w:p>
    <w:p w14:paraId="6A2A7601" w14:textId="77777777" w:rsidR="008F4C8B" w:rsidRDefault="008F4C8B" w:rsidP="008F4C8B"/>
    <w:p w14:paraId="79FE034A" w14:textId="77777777" w:rsidR="008F4C8B" w:rsidRDefault="008F4C8B" w:rsidP="008F4C8B">
      <w:r>
        <w:t>I am confident that the building project will be completed by the end of the half term holiday in October and that, from that point onwards, the whole school community will reap the benefits of the school’s greatly enhanced facilities, which will be among the most modern in the county.</w:t>
      </w:r>
    </w:p>
    <w:p w14:paraId="20D1228C" w14:textId="77777777" w:rsidR="008F4C8B" w:rsidRDefault="008F4C8B" w:rsidP="008F4C8B"/>
    <w:p w14:paraId="122727A9" w14:textId="77777777" w:rsidR="0095491E" w:rsidRDefault="003573F4" w:rsidP="00A90D13">
      <w:pPr>
        <w:jc w:val="both"/>
        <w:rPr>
          <w:szCs w:val="24"/>
        </w:rPr>
      </w:pPr>
      <w:r>
        <w:rPr>
          <w:szCs w:val="24"/>
        </w:rPr>
        <w:t xml:space="preserve">Yours sincerely, </w:t>
      </w:r>
    </w:p>
    <w:p w14:paraId="032926DC" w14:textId="77777777" w:rsidR="0095491E" w:rsidRDefault="00BA3886" w:rsidP="00A90D13">
      <w:pPr>
        <w:jc w:val="both"/>
        <w:rPr>
          <w:szCs w:val="24"/>
        </w:rPr>
      </w:pPr>
      <w:r>
        <w:rPr>
          <w:noProof/>
          <w:lang w:eastAsia="en-GB"/>
        </w:rPr>
        <w:drawing>
          <wp:inline distT="0" distB="0" distL="0" distR="0" wp14:anchorId="3B6975A4" wp14:editId="57D2EE91">
            <wp:extent cx="406400" cy="381000"/>
            <wp:effectExtent l="0" t="0" r="0" b="0"/>
            <wp:docPr id="6" name="Picture 6" descr="SC 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 si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0198" cy="384561"/>
                    </a:xfrm>
                    <a:prstGeom prst="rect">
                      <a:avLst/>
                    </a:prstGeom>
                    <a:noFill/>
                    <a:ln>
                      <a:noFill/>
                    </a:ln>
                  </pic:spPr>
                </pic:pic>
              </a:graphicData>
            </a:graphic>
          </wp:inline>
        </w:drawing>
      </w:r>
    </w:p>
    <w:p w14:paraId="5CC47CB1" w14:textId="77777777" w:rsidR="00AC682F" w:rsidRDefault="00AC682F" w:rsidP="00AC682F">
      <w:pPr>
        <w:spacing w:line="300" w:lineRule="atLeast"/>
        <w:rPr>
          <w:b/>
          <w:bCs/>
          <w:color w:val="333333"/>
          <w:szCs w:val="24"/>
          <w:lang w:eastAsia="en-GB"/>
        </w:rPr>
      </w:pPr>
      <w:r>
        <w:rPr>
          <w:b/>
          <w:bCs/>
          <w:color w:val="333333"/>
          <w:szCs w:val="24"/>
          <w:lang w:eastAsia="en-GB"/>
        </w:rPr>
        <w:t xml:space="preserve">Simon Conner </w:t>
      </w:r>
    </w:p>
    <w:p w14:paraId="78F08A09" w14:textId="77777777" w:rsidR="0095491E" w:rsidRPr="008F4C8B" w:rsidRDefault="00AC682F" w:rsidP="00AC682F">
      <w:pPr>
        <w:spacing w:line="300" w:lineRule="atLeast"/>
        <w:rPr>
          <w:b/>
          <w:bCs/>
          <w:color w:val="333333"/>
          <w:szCs w:val="24"/>
          <w:lang w:eastAsia="en-GB"/>
        </w:rPr>
      </w:pPr>
      <w:r>
        <w:rPr>
          <w:b/>
          <w:bCs/>
          <w:color w:val="333333"/>
          <w:szCs w:val="24"/>
          <w:lang w:eastAsia="en-GB"/>
        </w:rPr>
        <w:t>Capital Projects Officer</w:t>
      </w:r>
    </w:p>
    <w:sectPr w:rsidR="0095491E" w:rsidRPr="008F4C8B">
      <w:footerReference w:type="default" r:id="rId10"/>
      <w:pgSz w:w="11906" w:h="16838" w:code="9"/>
      <w:pgMar w:top="992" w:right="1418" w:bottom="567" w:left="1418" w:header="720" w:footer="782" w:gutter="0"/>
      <w:paperSrc w:first="15" w:other="15"/>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9FFEA6" w14:textId="77777777" w:rsidR="003F6D3F" w:rsidRDefault="003F6D3F">
      <w:r>
        <w:separator/>
      </w:r>
    </w:p>
  </w:endnote>
  <w:endnote w:type="continuationSeparator" w:id="0">
    <w:p w14:paraId="6B58B137" w14:textId="77777777" w:rsidR="003F6D3F" w:rsidRDefault="003F6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CDFDF" w14:textId="77777777" w:rsidR="00947EA7" w:rsidRDefault="003F6D3F">
    <w:pPr>
      <w:autoSpaceDE w:val="0"/>
      <w:autoSpaceDN w:val="0"/>
      <w:adjustRightInd w:val="0"/>
      <w:rPr>
        <w:rFonts w:ascii="Arial Black" w:hAnsi="Arial Black"/>
        <w:color w:val="008000"/>
        <w:lang w:val="en-US"/>
      </w:rPr>
    </w:pPr>
    <w:r>
      <w:rPr>
        <w:rFonts w:ascii="Arial Black" w:hAnsi="Arial Black"/>
        <w:noProof/>
        <w:color w:val="008000"/>
        <w:sz w:val="20"/>
        <w:lang w:val="en-US"/>
      </w:rPr>
      <w:pict w14:anchorId="5B73A7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66pt;margin-top:-1.55pt;width:60pt;height:48.7pt;z-index:251657728">
          <v:imagedata r:id="rId1" o:title=""/>
          <w10:wrap type="topAndBottom"/>
        </v:shape>
      </w:pict>
    </w:r>
  </w:p>
  <w:p w14:paraId="756557BC" w14:textId="77777777" w:rsidR="00947EA7" w:rsidRPr="003C285F" w:rsidRDefault="00947EA7">
    <w:pPr>
      <w:autoSpaceDE w:val="0"/>
      <w:autoSpaceDN w:val="0"/>
      <w:adjustRightInd w:val="0"/>
      <w:rPr>
        <w:rFonts w:ascii="Arial Black" w:hAnsi="Arial Black"/>
      </w:rPr>
    </w:pPr>
    <w:r w:rsidRPr="003C285F">
      <w:rPr>
        <w:rFonts w:ascii="Arial Black" w:hAnsi="Arial Black"/>
        <w:lang w:val="en-US"/>
      </w:rPr>
      <w:t>www.norfolk.gov.uk</w:t>
    </w:r>
    <w:r w:rsidRPr="003C285F">
      <w:rPr>
        <w:rFonts w:ascii="Arial Black" w:hAnsi="Arial Black"/>
        <w:lang w:val="en-US"/>
      </w:rPr>
      <w:tab/>
    </w:r>
    <w:r w:rsidRPr="003C285F">
      <w:rPr>
        <w:rFonts w:ascii="Arial Black" w:hAnsi="Arial Black"/>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8B7743" w14:textId="77777777" w:rsidR="003F6D3F" w:rsidRDefault="003F6D3F">
      <w:r>
        <w:separator/>
      </w:r>
    </w:p>
  </w:footnote>
  <w:footnote w:type="continuationSeparator" w:id="0">
    <w:p w14:paraId="1FA5D635" w14:textId="77777777" w:rsidR="003F6D3F" w:rsidRDefault="003F6D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91BA9"/>
    <w:multiLevelType w:val="hybridMultilevel"/>
    <w:tmpl w:val="56DED4B4"/>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86D24E3"/>
    <w:multiLevelType w:val="hybridMultilevel"/>
    <w:tmpl w:val="52B69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607B4E"/>
    <w:multiLevelType w:val="hybridMultilevel"/>
    <w:tmpl w:val="766CA36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 w15:restartNumberingAfterBreak="0">
    <w:nsid w:val="4907485A"/>
    <w:multiLevelType w:val="hybridMultilevel"/>
    <w:tmpl w:val="EEEC9E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5295FEC"/>
    <w:multiLevelType w:val="hybridMultilevel"/>
    <w:tmpl w:val="34F0402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61595692"/>
    <w:multiLevelType w:val="hybridMultilevel"/>
    <w:tmpl w:val="C6E2711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45E"/>
    <w:rsid w:val="0001177C"/>
    <w:rsid w:val="00011B35"/>
    <w:rsid w:val="00011CFD"/>
    <w:rsid w:val="00015555"/>
    <w:rsid w:val="00015C56"/>
    <w:rsid w:val="00053FE0"/>
    <w:rsid w:val="000573FB"/>
    <w:rsid w:val="00084667"/>
    <w:rsid w:val="00090149"/>
    <w:rsid w:val="000A21BC"/>
    <w:rsid w:val="000A5C9D"/>
    <w:rsid w:val="000D745E"/>
    <w:rsid w:val="000D7CDB"/>
    <w:rsid w:val="000E3A53"/>
    <w:rsid w:val="000F1210"/>
    <w:rsid w:val="00124179"/>
    <w:rsid w:val="00126EA0"/>
    <w:rsid w:val="0013090F"/>
    <w:rsid w:val="001730E3"/>
    <w:rsid w:val="00175C42"/>
    <w:rsid w:val="00187D6A"/>
    <w:rsid w:val="001C1E89"/>
    <w:rsid w:val="001C330A"/>
    <w:rsid w:val="001C6D50"/>
    <w:rsid w:val="001D067F"/>
    <w:rsid w:val="002007AD"/>
    <w:rsid w:val="00201EAB"/>
    <w:rsid w:val="00205B27"/>
    <w:rsid w:val="0020628A"/>
    <w:rsid w:val="0020760A"/>
    <w:rsid w:val="00215655"/>
    <w:rsid w:val="00216979"/>
    <w:rsid w:val="00217598"/>
    <w:rsid w:val="00235A4D"/>
    <w:rsid w:val="00240C4E"/>
    <w:rsid w:val="00246EA5"/>
    <w:rsid w:val="002664C4"/>
    <w:rsid w:val="00281F9D"/>
    <w:rsid w:val="00285BBE"/>
    <w:rsid w:val="00292BA7"/>
    <w:rsid w:val="002A175F"/>
    <w:rsid w:val="002A34FC"/>
    <w:rsid w:val="002A5420"/>
    <w:rsid w:val="002B0E44"/>
    <w:rsid w:val="002E0579"/>
    <w:rsid w:val="002E23E6"/>
    <w:rsid w:val="002F5A9B"/>
    <w:rsid w:val="00306BE4"/>
    <w:rsid w:val="003304EF"/>
    <w:rsid w:val="00332C32"/>
    <w:rsid w:val="00333BB2"/>
    <w:rsid w:val="00334018"/>
    <w:rsid w:val="003362E7"/>
    <w:rsid w:val="003573F4"/>
    <w:rsid w:val="00362DD1"/>
    <w:rsid w:val="0037621D"/>
    <w:rsid w:val="003769EA"/>
    <w:rsid w:val="00390BD0"/>
    <w:rsid w:val="003C285F"/>
    <w:rsid w:val="003C5EA2"/>
    <w:rsid w:val="003E6668"/>
    <w:rsid w:val="003E6AFC"/>
    <w:rsid w:val="003F37F9"/>
    <w:rsid w:val="003F6D3F"/>
    <w:rsid w:val="004311F6"/>
    <w:rsid w:val="0043714C"/>
    <w:rsid w:val="00453A8A"/>
    <w:rsid w:val="00454D85"/>
    <w:rsid w:val="0049789F"/>
    <w:rsid w:val="004C16AA"/>
    <w:rsid w:val="004C725E"/>
    <w:rsid w:val="004D03AB"/>
    <w:rsid w:val="004E1D7C"/>
    <w:rsid w:val="004E6545"/>
    <w:rsid w:val="004F56FC"/>
    <w:rsid w:val="00500DC4"/>
    <w:rsid w:val="00524B80"/>
    <w:rsid w:val="00534508"/>
    <w:rsid w:val="0053468D"/>
    <w:rsid w:val="005378FF"/>
    <w:rsid w:val="00593941"/>
    <w:rsid w:val="005A77E1"/>
    <w:rsid w:val="005B2755"/>
    <w:rsid w:val="005B5824"/>
    <w:rsid w:val="005D7C28"/>
    <w:rsid w:val="005E47A1"/>
    <w:rsid w:val="005E4FB8"/>
    <w:rsid w:val="005F2082"/>
    <w:rsid w:val="006126EA"/>
    <w:rsid w:val="0062194A"/>
    <w:rsid w:val="0062503C"/>
    <w:rsid w:val="0063241C"/>
    <w:rsid w:val="00652905"/>
    <w:rsid w:val="00663900"/>
    <w:rsid w:val="006725A9"/>
    <w:rsid w:val="006730E0"/>
    <w:rsid w:val="00677F74"/>
    <w:rsid w:val="0068064A"/>
    <w:rsid w:val="0068659B"/>
    <w:rsid w:val="006875D1"/>
    <w:rsid w:val="00687984"/>
    <w:rsid w:val="00693E27"/>
    <w:rsid w:val="0069717B"/>
    <w:rsid w:val="006B596B"/>
    <w:rsid w:val="006C46D3"/>
    <w:rsid w:val="006C6267"/>
    <w:rsid w:val="006D16F0"/>
    <w:rsid w:val="006E3B0D"/>
    <w:rsid w:val="006E3C1F"/>
    <w:rsid w:val="00727AB3"/>
    <w:rsid w:val="007315A7"/>
    <w:rsid w:val="00732906"/>
    <w:rsid w:val="0073360E"/>
    <w:rsid w:val="00740E4D"/>
    <w:rsid w:val="00740F2F"/>
    <w:rsid w:val="007435E0"/>
    <w:rsid w:val="007437CD"/>
    <w:rsid w:val="00776670"/>
    <w:rsid w:val="00776CE0"/>
    <w:rsid w:val="0078593B"/>
    <w:rsid w:val="007A636D"/>
    <w:rsid w:val="007A6D71"/>
    <w:rsid w:val="007C67B2"/>
    <w:rsid w:val="007D0C1F"/>
    <w:rsid w:val="007E6EB9"/>
    <w:rsid w:val="007F4F23"/>
    <w:rsid w:val="007F7CE5"/>
    <w:rsid w:val="00811A59"/>
    <w:rsid w:val="008143E0"/>
    <w:rsid w:val="008146E8"/>
    <w:rsid w:val="00821082"/>
    <w:rsid w:val="00854685"/>
    <w:rsid w:val="00857DFA"/>
    <w:rsid w:val="0088205F"/>
    <w:rsid w:val="008B107B"/>
    <w:rsid w:val="008B1CAF"/>
    <w:rsid w:val="008C1459"/>
    <w:rsid w:val="008C4DE9"/>
    <w:rsid w:val="008C63AC"/>
    <w:rsid w:val="008D2079"/>
    <w:rsid w:val="008D626E"/>
    <w:rsid w:val="008E2C30"/>
    <w:rsid w:val="008F4C8B"/>
    <w:rsid w:val="009105E4"/>
    <w:rsid w:val="0091202B"/>
    <w:rsid w:val="00914ECD"/>
    <w:rsid w:val="00916B54"/>
    <w:rsid w:val="0092506A"/>
    <w:rsid w:val="00927C71"/>
    <w:rsid w:val="0093341F"/>
    <w:rsid w:val="00945D31"/>
    <w:rsid w:val="00947EA7"/>
    <w:rsid w:val="009507E8"/>
    <w:rsid w:val="0095491E"/>
    <w:rsid w:val="0096086C"/>
    <w:rsid w:val="0096232C"/>
    <w:rsid w:val="00966EF5"/>
    <w:rsid w:val="009715B8"/>
    <w:rsid w:val="00984561"/>
    <w:rsid w:val="00992341"/>
    <w:rsid w:val="009A74EF"/>
    <w:rsid w:val="00A04F5A"/>
    <w:rsid w:val="00A32D90"/>
    <w:rsid w:val="00A3639F"/>
    <w:rsid w:val="00A42F05"/>
    <w:rsid w:val="00A52CD1"/>
    <w:rsid w:val="00A539E4"/>
    <w:rsid w:val="00A53E26"/>
    <w:rsid w:val="00A550B4"/>
    <w:rsid w:val="00A553FC"/>
    <w:rsid w:val="00A62EAC"/>
    <w:rsid w:val="00A7456D"/>
    <w:rsid w:val="00A84AC1"/>
    <w:rsid w:val="00A90D13"/>
    <w:rsid w:val="00AA5F0A"/>
    <w:rsid w:val="00AC4621"/>
    <w:rsid w:val="00AC6216"/>
    <w:rsid w:val="00AC682F"/>
    <w:rsid w:val="00AD5F6D"/>
    <w:rsid w:val="00AF747A"/>
    <w:rsid w:val="00B10104"/>
    <w:rsid w:val="00B24802"/>
    <w:rsid w:val="00B41E80"/>
    <w:rsid w:val="00B72194"/>
    <w:rsid w:val="00B858B9"/>
    <w:rsid w:val="00BA0E76"/>
    <w:rsid w:val="00BA3886"/>
    <w:rsid w:val="00BA3F84"/>
    <w:rsid w:val="00BB2F57"/>
    <w:rsid w:val="00BB5DFA"/>
    <w:rsid w:val="00BC541B"/>
    <w:rsid w:val="00BC671C"/>
    <w:rsid w:val="00BD00DA"/>
    <w:rsid w:val="00BD22F2"/>
    <w:rsid w:val="00BD7C24"/>
    <w:rsid w:val="00C00DEB"/>
    <w:rsid w:val="00C01D6A"/>
    <w:rsid w:val="00C21DA4"/>
    <w:rsid w:val="00C27C55"/>
    <w:rsid w:val="00C447AF"/>
    <w:rsid w:val="00C456AA"/>
    <w:rsid w:val="00C5397C"/>
    <w:rsid w:val="00C6422B"/>
    <w:rsid w:val="00C67DAC"/>
    <w:rsid w:val="00C7564C"/>
    <w:rsid w:val="00C94A3D"/>
    <w:rsid w:val="00CA79BE"/>
    <w:rsid w:val="00CC10FD"/>
    <w:rsid w:val="00CD6121"/>
    <w:rsid w:val="00CE0ADB"/>
    <w:rsid w:val="00CE0CE7"/>
    <w:rsid w:val="00CE5FC9"/>
    <w:rsid w:val="00CF1F2F"/>
    <w:rsid w:val="00D03427"/>
    <w:rsid w:val="00D3574D"/>
    <w:rsid w:val="00D47D05"/>
    <w:rsid w:val="00D757A6"/>
    <w:rsid w:val="00D859A7"/>
    <w:rsid w:val="00D930CD"/>
    <w:rsid w:val="00DB77C9"/>
    <w:rsid w:val="00DC5E77"/>
    <w:rsid w:val="00DC79E6"/>
    <w:rsid w:val="00DD3AD4"/>
    <w:rsid w:val="00DE100E"/>
    <w:rsid w:val="00DE34BB"/>
    <w:rsid w:val="00DF2045"/>
    <w:rsid w:val="00E27FE3"/>
    <w:rsid w:val="00E31581"/>
    <w:rsid w:val="00E435C9"/>
    <w:rsid w:val="00E4561A"/>
    <w:rsid w:val="00E675B8"/>
    <w:rsid w:val="00E70633"/>
    <w:rsid w:val="00E7117E"/>
    <w:rsid w:val="00E82244"/>
    <w:rsid w:val="00E866DB"/>
    <w:rsid w:val="00E976B9"/>
    <w:rsid w:val="00E97EBE"/>
    <w:rsid w:val="00EA3772"/>
    <w:rsid w:val="00EB662F"/>
    <w:rsid w:val="00EC4A0B"/>
    <w:rsid w:val="00ED5813"/>
    <w:rsid w:val="00ED7517"/>
    <w:rsid w:val="00EE6AEE"/>
    <w:rsid w:val="00EF7017"/>
    <w:rsid w:val="00EF7611"/>
    <w:rsid w:val="00F050C5"/>
    <w:rsid w:val="00F119FA"/>
    <w:rsid w:val="00F12C8B"/>
    <w:rsid w:val="00F141ED"/>
    <w:rsid w:val="00F14772"/>
    <w:rsid w:val="00F164DA"/>
    <w:rsid w:val="00F37DE0"/>
    <w:rsid w:val="00F62863"/>
    <w:rsid w:val="00F66A30"/>
    <w:rsid w:val="00F802AA"/>
    <w:rsid w:val="00F91959"/>
    <w:rsid w:val="00F9437D"/>
    <w:rsid w:val="00F96ED2"/>
    <w:rsid w:val="00FA2A57"/>
    <w:rsid w:val="00FA438F"/>
    <w:rsid w:val="00FD7155"/>
    <w:rsid w:val="00FE2890"/>
    <w:rsid w:val="00FF0508"/>
    <w:rsid w:val="00FF1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1BB1E14E"/>
  <w15:chartTrackingRefBased/>
  <w15:docId w15:val="{B7BAFCB2-BBEC-489F-8C2F-087F58981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color w:val="000000"/>
      <w:sz w:val="24"/>
      <w:lang w:eastAsia="en-US"/>
    </w:rPr>
  </w:style>
  <w:style w:type="paragraph" w:styleId="Heading1">
    <w:name w:val="heading 1"/>
    <w:basedOn w:val="Normal"/>
    <w:next w:val="Normal"/>
    <w:qFormat/>
    <w:pPr>
      <w:keepNext/>
      <w:tabs>
        <w:tab w:val="left" w:pos="4820"/>
      </w:tabs>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rPr>
      <w:rFonts w:ascii="Times New Roman" w:hAnsi="Times New Roman" w:cs="Times New Roman"/>
      <w:color w:val="auto"/>
      <w:lang w:val="en-US"/>
    </w:rPr>
  </w:style>
  <w:style w:type="character" w:styleId="Hyperlink">
    <w:name w:val="Hyperlink"/>
    <w:rPr>
      <w:color w:val="0000FF"/>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9A74EF"/>
    <w:pPr>
      <w:spacing w:before="100" w:beforeAutospacing="1" w:after="100" w:afterAutospacing="1"/>
    </w:pPr>
    <w:rPr>
      <w:rFonts w:ascii="Times New Roman" w:hAnsi="Times New Roman" w:cs="Times New Roman"/>
      <w:color w:val="auto"/>
      <w:szCs w:val="24"/>
      <w:lang w:eastAsia="en-GB"/>
    </w:rPr>
  </w:style>
  <w:style w:type="character" w:styleId="Strong">
    <w:name w:val="Strong"/>
    <w:qFormat/>
    <w:rsid w:val="00DF2045"/>
    <w:rPr>
      <w:b/>
      <w:bCs/>
    </w:rPr>
  </w:style>
  <w:style w:type="paragraph" w:styleId="BodyTextIndent">
    <w:name w:val="Body Text Indent"/>
    <w:basedOn w:val="Normal"/>
    <w:semiHidden/>
    <w:rsid w:val="00687984"/>
    <w:pPr>
      <w:ind w:left="360"/>
    </w:pPr>
    <w:rPr>
      <w:rFonts w:ascii="Times New Roman" w:hAnsi="Times New Roman" w:cs="Times New Roman"/>
      <w:color w:val="auto"/>
      <w:szCs w:val="24"/>
    </w:rPr>
  </w:style>
  <w:style w:type="paragraph" w:styleId="ListParagraph">
    <w:name w:val="List Paragraph"/>
    <w:basedOn w:val="Normal"/>
    <w:uiPriority w:val="34"/>
    <w:qFormat/>
    <w:rsid w:val="00126EA0"/>
    <w:pPr>
      <w:ind w:left="720"/>
    </w:pPr>
  </w:style>
  <w:style w:type="paragraph" w:styleId="BalloonText">
    <w:name w:val="Balloon Text"/>
    <w:basedOn w:val="Normal"/>
    <w:link w:val="BalloonTextChar"/>
    <w:rsid w:val="00126EA0"/>
    <w:rPr>
      <w:rFonts w:ascii="Tahoma" w:hAnsi="Tahoma" w:cs="Tahoma"/>
      <w:sz w:val="16"/>
      <w:szCs w:val="16"/>
    </w:rPr>
  </w:style>
  <w:style w:type="character" w:customStyle="1" w:styleId="BalloonTextChar">
    <w:name w:val="Balloon Text Char"/>
    <w:link w:val="BalloonText"/>
    <w:rsid w:val="00126EA0"/>
    <w:rPr>
      <w:rFonts w:ascii="Tahoma" w:hAnsi="Tahoma" w:cs="Tahoma"/>
      <w:color w:val="000000"/>
      <w:sz w:val="16"/>
      <w:szCs w:val="16"/>
      <w:lang w:eastAsia="en-US"/>
    </w:rPr>
  </w:style>
  <w:style w:type="character" w:customStyle="1" w:styleId="UnresolvedMention1">
    <w:name w:val="Unresolved Mention1"/>
    <w:basedOn w:val="DefaultParagraphFont"/>
    <w:uiPriority w:val="99"/>
    <w:semiHidden/>
    <w:unhideWhenUsed/>
    <w:rsid w:val="00AC68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930693">
      <w:bodyDiv w:val="1"/>
      <w:marLeft w:val="0"/>
      <w:marRight w:val="0"/>
      <w:marTop w:val="0"/>
      <w:marBottom w:val="0"/>
      <w:divBdr>
        <w:top w:val="none" w:sz="0" w:space="0" w:color="auto"/>
        <w:left w:val="none" w:sz="0" w:space="0" w:color="auto"/>
        <w:bottom w:val="none" w:sz="0" w:space="0" w:color="auto"/>
        <w:right w:val="none" w:sz="0" w:space="0" w:color="auto"/>
      </w:divBdr>
      <w:divsChild>
        <w:div w:id="1801612950">
          <w:marLeft w:val="0"/>
          <w:marRight w:val="0"/>
          <w:marTop w:val="0"/>
          <w:marBottom w:val="0"/>
          <w:divBdr>
            <w:top w:val="none" w:sz="0" w:space="0" w:color="auto"/>
            <w:left w:val="none" w:sz="0" w:space="0" w:color="auto"/>
            <w:bottom w:val="none" w:sz="0" w:space="0" w:color="auto"/>
            <w:right w:val="none" w:sz="0" w:space="0" w:color="auto"/>
          </w:divBdr>
        </w:div>
      </w:divsChild>
    </w:div>
    <w:div w:id="521475790">
      <w:bodyDiv w:val="1"/>
      <w:marLeft w:val="0"/>
      <w:marRight w:val="0"/>
      <w:marTop w:val="0"/>
      <w:marBottom w:val="0"/>
      <w:divBdr>
        <w:top w:val="none" w:sz="0" w:space="0" w:color="auto"/>
        <w:left w:val="none" w:sz="0" w:space="0" w:color="auto"/>
        <w:bottom w:val="none" w:sz="0" w:space="0" w:color="auto"/>
        <w:right w:val="none" w:sz="0" w:space="0" w:color="auto"/>
      </w:divBdr>
      <w:divsChild>
        <w:div w:id="813832044">
          <w:marLeft w:val="0"/>
          <w:marRight w:val="0"/>
          <w:marTop w:val="0"/>
          <w:marBottom w:val="0"/>
          <w:divBdr>
            <w:top w:val="none" w:sz="0" w:space="0" w:color="auto"/>
            <w:left w:val="none" w:sz="0" w:space="0" w:color="auto"/>
            <w:bottom w:val="none" w:sz="0" w:space="0" w:color="auto"/>
            <w:right w:val="none" w:sz="0" w:space="0" w:color="auto"/>
          </w:divBdr>
        </w:div>
      </w:divsChild>
    </w:div>
    <w:div w:id="627320489">
      <w:bodyDiv w:val="1"/>
      <w:marLeft w:val="0"/>
      <w:marRight w:val="0"/>
      <w:marTop w:val="0"/>
      <w:marBottom w:val="0"/>
      <w:divBdr>
        <w:top w:val="none" w:sz="0" w:space="0" w:color="auto"/>
        <w:left w:val="none" w:sz="0" w:space="0" w:color="auto"/>
        <w:bottom w:val="none" w:sz="0" w:space="0" w:color="auto"/>
        <w:right w:val="none" w:sz="0" w:space="0" w:color="auto"/>
      </w:divBdr>
    </w:div>
    <w:div w:id="630481963">
      <w:bodyDiv w:val="1"/>
      <w:marLeft w:val="0"/>
      <w:marRight w:val="0"/>
      <w:marTop w:val="0"/>
      <w:marBottom w:val="0"/>
      <w:divBdr>
        <w:top w:val="none" w:sz="0" w:space="0" w:color="auto"/>
        <w:left w:val="none" w:sz="0" w:space="0" w:color="auto"/>
        <w:bottom w:val="none" w:sz="0" w:space="0" w:color="auto"/>
        <w:right w:val="none" w:sz="0" w:space="0" w:color="auto"/>
      </w:divBdr>
      <w:divsChild>
        <w:div w:id="439106351">
          <w:marLeft w:val="0"/>
          <w:marRight w:val="0"/>
          <w:marTop w:val="0"/>
          <w:marBottom w:val="0"/>
          <w:divBdr>
            <w:top w:val="none" w:sz="0" w:space="0" w:color="auto"/>
            <w:left w:val="none" w:sz="0" w:space="0" w:color="auto"/>
            <w:bottom w:val="none" w:sz="0" w:space="0" w:color="auto"/>
            <w:right w:val="none" w:sz="0" w:space="0" w:color="auto"/>
          </w:divBdr>
          <w:divsChild>
            <w:div w:id="1207521466">
              <w:marLeft w:val="0"/>
              <w:marRight w:val="0"/>
              <w:marTop w:val="0"/>
              <w:marBottom w:val="0"/>
              <w:divBdr>
                <w:top w:val="none" w:sz="0" w:space="0" w:color="auto"/>
                <w:left w:val="none" w:sz="0" w:space="0" w:color="auto"/>
                <w:bottom w:val="none" w:sz="0" w:space="0" w:color="auto"/>
                <w:right w:val="none" w:sz="0" w:space="0" w:color="auto"/>
              </w:divBdr>
              <w:divsChild>
                <w:div w:id="160530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880656">
      <w:bodyDiv w:val="1"/>
      <w:marLeft w:val="0"/>
      <w:marRight w:val="0"/>
      <w:marTop w:val="0"/>
      <w:marBottom w:val="0"/>
      <w:divBdr>
        <w:top w:val="none" w:sz="0" w:space="0" w:color="auto"/>
        <w:left w:val="none" w:sz="0" w:space="0" w:color="auto"/>
        <w:bottom w:val="none" w:sz="0" w:space="0" w:color="auto"/>
        <w:right w:val="none" w:sz="0" w:space="0" w:color="auto"/>
      </w:divBdr>
    </w:div>
    <w:div w:id="1618095761">
      <w:bodyDiv w:val="1"/>
      <w:marLeft w:val="0"/>
      <w:marRight w:val="0"/>
      <w:marTop w:val="0"/>
      <w:marBottom w:val="0"/>
      <w:divBdr>
        <w:top w:val="none" w:sz="0" w:space="0" w:color="auto"/>
        <w:left w:val="none" w:sz="0" w:space="0" w:color="auto"/>
        <w:bottom w:val="none" w:sz="0" w:space="0" w:color="auto"/>
        <w:right w:val="none" w:sz="0" w:space="0" w:color="auto"/>
      </w:divBdr>
    </w:div>
    <w:div w:id="1832410394">
      <w:bodyDiv w:val="1"/>
      <w:marLeft w:val="0"/>
      <w:marRight w:val="0"/>
      <w:marTop w:val="0"/>
      <w:marBottom w:val="0"/>
      <w:divBdr>
        <w:top w:val="none" w:sz="0" w:space="0" w:color="auto"/>
        <w:left w:val="none" w:sz="0" w:space="0" w:color="auto"/>
        <w:bottom w:val="none" w:sz="0" w:space="0" w:color="auto"/>
        <w:right w:val="none" w:sz="0" w:space="0" w:color="auto"/>
      </w:divBdr>
      <w:divsChild>
        <w:div w:id="62412458">
          <w:marLeft w:val="0"/>
          <w:marRight w:val="0"/>
          <w:marTop w:val="0"/>
          <w:marBottom w:val="0"/>
          <w:divBdr>
            <w:top w:val="none" w:sz="0" w:space="0" w:color="auto"/>
            <w:left w:val="none" w:sz="0" w:space="0" w:color="auto"/>
            <w:bottom w:val="none" w:sz="0" w:space="0" w:color="auto"/>
            <w:right w:val="none" w:sz="0" w:space="0" w:color="auto"/>
          </w:divBdr>
        </w:div>
        <w:div w:id="522548524">
          <w:marLeft w:val="0"/>
          <w:marRight w:val="0"/>
          <w:marTop w:val="0"/>
          <w:marBottom w:val="0"/>
          <w:divBdr>
            <w:top w:val="none" w:sz="0" w:space="0" w:color="auto"/>
            <w:left w:val="none" w:sz="0" w:space="0" w:color="auto"/>
            <w:bottom w:val="none" w:sz="0" w:space="0" w:color="auto"/>
            <w:right w:val="none" w:sz="0" w:space="0" w:color="auto"/>
          </w:divBdr>
        </w:div>
        <w:div w:id="700743120">
          <w:marLeft w:val="0"/>
          <w:marRight w:val="0"/>
          <w:marTop w:val="0"/>
          <w:marBottom w:val="0"/>
          <w:divBdr>
            <w:top w:val="none" w:sz="0" w:space="0" w:color="auto"/>
            <w:left w:val="none" w:sz="0" w:space="0" w:color="auto"/>
            <w:bottom w:val="none" w:sz="0" w:space="0" w:color="auto"/>
            <w:right w:val="none" w:sz="0" w:space="0" w:color="auto"/>
          </w:divBdr>
        </w:div>
        <w:div w:id="902761554">
          <w:marLeft w:val="0"/>
          <w:marRight w:val="0"/>
          <w:marTop w:val="0"/>
          <w:marBottom w:val="0"/>
          <w:divBdr>
            <w:top w:val="none" w:sz="0" w:space="0" w:color="auto"/>
            <w:left w:val="none" w:sz="0" w:space="0" w:color="auto"/>
            <w:bottom w:val="none" w:sz="0" w:space="0" w:color="auto"/>
            <w:right w:val="none" w:sz="0" w:space="0" w:color="auto"/>
          </w:divBdr>
        </w:div>
        <w:div w:id="968172750">
          <w:marLeft w:val="0"/>
          <w:marRight w:val="0"/>
          <w:marTop w:val="0"/>
          <w:marBottom w:val="0"/>
          <w:divBdr>
            <w:top w:val="none" w:sz="0" w:space="0" w:color="auto"/>
            <w:left w:val="none" w:sz="0" w:space="0" w:color="auto"/>
            <w:bottom w:val="none" w:sz="0" w:space="0" w:color="auto"/>
            <w:right w:val="none" w:sz="0" w:space="0" w:color="auto"/>
          </w:divBdr>
        </w:div>
        <w:div w:id="1037242220">
          <w:marLeft w:val="0"/>
          <w:marRight w:val="0"/>
          <w:marTop w:val="0"/>
          <w:marBottom w:val="0"/>
          <w:divBdr>
            <w:top w:val="none" w:sz="0" w:space="0" w:color="auto"/>
            <w:left w:val="none" w:sz="0" w:space="0" w:color="auto"/>
            <w:bottom w:val="none" w:sz="0" w:space="0" w:color="auto"/>
            <w:right w:val="none" w:sz="0" w:space="0" w:color="auto"/>
          </w:divBdr>
        </w:div>
        <w:div w:id="1134785552">
          <w:marLeft w:val="0"/>
          <w:marRight w:val="0"/>
          <w:marTop w:val="0"/>
          <w:marBottom w:val="0"/>
          <w:divBdr>
            <w:top w:val="none" w:sz="0" w:space="0" w:color="auto"/>
            <w:left w:val="none" w:sz="0" w:space="0" w:color="auto"/>
            <w:bottom w:val="none" w:sz="0" w:space="0" w:color="auto"/>
            <w:right w:val="none" w:sz="0" w:space="0" w:color="auto"/>
          </w:divBdr>
        </w:div>
        <w:div w:id="1354771526">
          <w:marLeft w:val="0"/>
          <w:marRight w:val="0"/>
          <w:marTop w:val="0"/>
          <w:marBottom w:val="0"/>
          <w:divBdr>
            <w:top w:val="none" w:sz="0" w:space="0" w:color="auto"/>
            <w:left w:val="none" w:sz="0" w:space="0" w:color="auto"/>
            <w:bottom w:val="none" w:sz="0" w:space="0" w:color="auto"/>
            <w:right w:val="none" w:sz="0" w:space="0" w:color="auto"/>
          </w:divBdr>
        </w:div>
        <w:div w:id="1749186004">
          <w:marLeft w:val="0"/>
          <w:marRight w:val="0"/>
          <w:marTop w:val="0"/>
          <w:marBottom w:val="0"/>
          <w:divBdr>
            <w:top w:val="none" w:sz="0" w:space="0" w:color="auto"/>
            <w:left w:val="none" w:sz="0" w:space="0" w:color="auto"/>
            <w:bottom w:val="none" w:sz="0" w:space="0" w:color="auto"/>
            <w:right w:val="none" w:sz="0" w:space="0" w:color="auto"/>
          </w:divBdr>
        </w:div>
        <w:div w:id="2031686149">
          <w:marLeft w:val="0"/>
          <w:marRight w:val="0"/>
          <w:marTop w:val="0"/>
          <w:marBottom w:val="0"/>
          <w:divBdr>
            <w:top w:val="none" w:sz="0" w:space="0" w:color="auto"/>
            <w:left w:val="none" w:sz="0" w:space="0" w:color="auto"/>
            <w:bottom w:val="none" w:sz="0" w:space="0" w:color="auto"/>
            <w:right w:val="none" w:sz="0" w:space="0" w:color="auto"/>
          </w:divBdr>
        </w:div>
      </w:divsChild>
    </w:div>
    <w:div w:id="1988364499">
      <w:bodyDiv w:val="1"/>
      <w:marLeft w:val="0"/>
      <w:marRight w:val="0"/>
      <w:marTop w:val="0"/>
      <w:marBottom w:val="0"/>
      <w:divBdr>
        <w:top w:val="none" w:sz="0" w:space="0" w:color="auto"/>
        <w:left w:val="none" w:sz="0" w:space="0" w:color="auto"/>
        <w:bottom w:val="none" w:sz="0" w:space="0" w:color="auto"/>
        <w:right w:val="none" w:sz="0" w:space="0" w:color="auto"/>
      </w:divBdr>
    </w:div>
    <w:div w:id="2115980320">
      <w:bodyDiv w:val="1"/>
      <w:marLeft w:val="0"/>
      <w:marRight w:val="0"/>
      <w:marTop w:val="0"/>
      <w:marBottom w:val="0"/>
      <w:divBdr>
        <w:top w:val="none" w:sz="0" w:space="0" w:color="auto"/>
        <w:left w:val="none" w:sz="0" w:space="0" w:color="auto"/>
        <w:bottom w:val="none" w:sz="0" w:space="0" w:color="auto"/>
        <w:right w:val="none" w:sz="0" w:space="0" w:color="auto"/>
      </w:divBdr>
    </w:div>
    <w:div w:id="214061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imon.conner@norfolk.gov.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nccuser\Application%20Data\Microsoft\Templates\CSlet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CSletter</Template>
  <TotalTime>1</TotalTime>
  <Pages>1</Pages>
  <Words>245</Words>
  <Characters>1400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nccuser</dc:creator>
  <cp:keywords/>
  <cp:lastModifiedBy>Kinita Webb-O'Dea</cp:lastModifiedBy>
  <cp:revision>2</cp:revision>
  <cp:lastPrinted>2019-08-29T12:31:00Z</cp:lastPrinted>
  <dcterms:created xsi:type="dcterms:W3CDTF">2019-08-30T11:08:00Z</dcterms:created>
  <dcterms:modified xsi:type="dcterms:W3CDTF">2019-08-30T11:08:00Z</dcterms:modified>
</cp:coreProperties>
</file>